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19968;&#33324;&#27169;&#29256;.dot" TargetMode="Externa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/>
    <customShpInfo spid="_x0000_s1027"/>
    <customShpInfo spid="_x0000_s102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